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908" w:rsidRPr="00DD1E9F" w:rsidRDefault="00E51969" w:rsidP="00EC0E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0908" w:rsidRDefault="00DE0908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908" w:rsidRDefault="00DE0908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Kedves Szülők!</w:t>
      </w:r>
    </w:p>
    <w:p w:rsidR="00DE0908" w:rsidRDefault="00DE0908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908" w:rsidRDefault="001F13A8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</w:t>
      </w:r>
      <w:r w:rsidR="00DE0908">
        <w:rPr>
          <w:rFonts w:ascii="Times New Roman" w:hAnsi="Times New Roman" w:cs="Times New Roman"/>
          <w:sz w:val="24"/>
          <w:szCs w:val="24"/>
        </w:rPr>
        <w:t xml:space="preserve"> étkezési díj befizetésének módja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908">
        <w:rPr>
          <w:rFonts w:ascii="Times New Roman" w:hAnsi="Times New Roman" w:cs="Times New Roman"/>
          <w:sz w:val="24"/>
          <w:szCs w:val="24"/>
        </w:rPr>
        <w:t xml:space="preserve">átutalással és csekkel </w:t>
      </w:r>
      <w:r>
        <w:rPr>
          <w:rFonts w:ascii="Times New Roman" w:hAnsi="Times New Roman" w:cs="Times New Roman"/>
          <w:sz w:val="24"/>
          <w:szCs w:val="24"/>
        </w:rPr>
        <w:t>lehetséges.</w:t>
      </w:r>
    </w:p>
    <w:p w:rsidR="006915FA" w:rsidRDefault="006915FA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908" w:rsidRPr="00D05ECE" w:rsidRDefault="00DE0908" w:rsidP="00EC0E5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ECE">
        <w:rPr>
          <w:rFonts w:ascii="Times New Roman" w:hAnsi="Times New Roman" w:cs="Times New Roman"/>
          <w:sz w:val="24"/>
          <w:szCs w:val="24"/>
        </w:rPr>
        <w:t xml:space="preserve">Átutalással történő </w:t>
      </w:r>
      <w:r w:rsidR="00F63294">
        <w:rPr>
          <w:rFonts w:ascii="Times New Roman" w:hAnsi="Times New Roman" w:cs="Times New Roman"/>
          <w:sz w:val="24"/>
          <w:szCs w:val="24"/>
        </w:rPr>
        <w:t>fizetés</w:t>
      </w:r>
      <w:r w:rsidRPr="00D05ECE">
        <w:rPr>
          <w:rFonts w:ascii="Times New Roman" w:hAnsi="Times New Roman" w:cs="Times New Roman"/>
          <w:sz w:val="24"/>
          <w:szCs w:val="24"/>
        </w:rPr>
        <w:t xml:space="preserve"> esetén </w:t>
      </w:r>
      <w:proofErr w:type="gramStart"/>
      <w:r w:rsidRPr="00D05EC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05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B6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E5B60">
        <w:rPr>
          <w:rFonts w:ascii="Times New Roman" w:hAnsi="Times New Roman" w:cs="Times New Roman"/>
          <w:sz w:val="24"/>
          <w:szCs w:val="24"/>
        </w:rPr>
        <w:t xml:space="preserve"> szülő email címére került kiküldésre</w:t>
      </w:r>
      <w:r w:rsidRPr="00D05ECE">
        <w:rPr>
          <w:rFonts w:ascii="Times New Roman" w:hAnsi="Times New Roman" w:cs="Times New Roman"/>
          <w:sz w:val="24"/>
          <w:szCs w:val="24"/>
        </w:rPr>
        <w:t xml:space="preserve"> </w:t>
      </w:r>
      <w:r w:rsidR="00CE5B60">
        <w:rPr>
          <w:rFonts w:ascii="Times New Roman" w:hAnsi="Times New Roman" w:cs="Times New Roman"/>
          <w:sz w:val="24"/>
          <w:szCs w:val="24"/>
        </w:rPr>
        <w:t xml:space="preserve">a számla, mely az adott havi étkezési díj </w:t>
      </w:r>
      <w:r w:rsidRPr="00D05ECE">
        <w:rPr>
          <w:rFonts w:ascii="Times New Roman" w:hAnsi="Times New Roman" w:cs="Times New Roman"/>
          <w:sz w:val="24"/>
          <w:szCs w:val="24"/>
        </w:rPr>
        <w:t>összeg</w:t>
      </w:r>
      <w:r w:rsidR="00633C5C">
        <w:rPr>
          <w:rFonts w:ascii="Times New Roman" w:hAnsi="Times New Roman" w:cs="Times New Roman"/>
          <w:sz w:val="24"/>
          <w:szCs w:val="24"/>
        </w:rPr>
        <w:t>et</w:t>
      </w:r>
      <w:r w:rsidR="007D7FCB">
        <w:rPr>
          <w:rFonts w:ascii="Times New Roman" w:hAnsi="Times New Roman" w:cs="Times New Roman"/>
          <w:sz w:val="24"/>
          <w:szCs w:val="24"/>
        </w:rPr>
        <w:t xml:space="preserve"> </w:t>
      </w:r>
      <w:r w:rsidR="00CE5B60">
        <w:rPr>
          <w:rFonts w:ascii="Times New Roman" w:hAnsi="Times New Roman" w:cs="Times New Roman"/>
          <w:sz w:val="24"/>
          <w:szCs w:val="24"/>
        </w:rPr>
        <w:t xml:space="preserve">tartalmazza adott </w:t>
      </w:r>
      <w:r w:rsidR="007D7FCB">
        <w:rPr>
          <w:rFonts w:ascii="Times New Roman" w:hAnsi="Times New Roman" w:cs="Times New Roman"/>
          <w:sz w:val="24"/>
          <w:szCs w:val="24"/>
        </w:rPr>
        <w:t>hónap 7</w:t>
      </w:r>
      <w:r w:rsidR="00F63294">
        <w:rPr>
          <w:rFonts w:ascii="Times New Roman" w:hAnsi="Times New Roman" w:cs="Times New Roman"/>
          <w:sz w:val="24"/>
          <w:szCs w:val="24"/>
        </w:rPr>
        <w:t>-</w:t>
      </w:r>
      <w:r w:rsidR="007D7FCB">
        <w:rPr>
          <w:rFonts w:ascii="Times New Roman" w:hAnsi="Times New Roman" w:cs="Times New Roman"/>
          <w:sz w:val="24"/>
          <w:szCs w:val="24"/>
        </w:rPr>
        <w:t>ig (hétvége esetén 7</w:t>
      </w:r>
      <w:r w:rsidR="006915FA" w:rsidRPr="00D05ECE">
        <w:rPr>
          <w:rFonts w:ascii="Times New Roman" w:hAnsi="Times New Roman" w:cs="Times New Roman"/>
          <w:sz w:val="24"/>
          <w:szCs w:val="24"/>
        </w:rPr>
        <w:t>-ét követő 2 munkanap)</w:t>
      </w:r>
      <w:r w:rsidRPr="00D05ECE">
        <w:rPr>
          <w:rFonts w:ascii="Times New Roman" w:hAnsi="Times New Roman" w:cs="Times New Roman"/>
          <w:sz w:val="24"/>
          <w:szCs w:val="24"/>
        </w:rPr>
        <w:t xml:space="preserve">, melyet a </w:t>
      </w:r>
      <w:r w:rsidRPr="00D05ECE">
        <w:rPr>
          <w:rFonts w:ascii="Times New Roman" w:hAnsi="Times New Roman" w:cs="Times New Roman"/>
          <w:b/>
          <w:sz w:val="24"/>
          <w:szCs w:val="24"/>
        </w:rPr>
        <w:t>Csopaki Református Általános Iskola Kinizsi Bank 73200110-</w:t>
      </w:r>
      <w:r w:rsidR="006915FA" w:rsidRPr="00D05ECE">
        <w:rPr>
          <w:rFonts w:ascii="Times New Roman" w:hAnsi="Times New Roman" w:cs="Times New Roman"/>
          <w:b/>
          <w:sz w:val="24"/>
          <w:szCs w:val="24"/>
        </w:rPr>
        <w:t>16017191</w:t>
      </w:r>
      <w:r w:rsidR="006915FA" w:rsidRPr="00D05ECE">
        <w:rPr>
          <w:rFonts w:ascii="Times New Roman" w:hAnsi="Times New Roman" w:cs="Times New Roman"/>
          <w:sz w:val="24"/>
          <w:szCs w:val="24"/>
        </w:rPr>
        <w:t xml:space="preserve"> számú számlájára kell átutalni adott hónap </w:t>
      </w:r>
      <w:r w:rsidR="00F63294">
        <w:rPr>
          <w:rFonts w:ascii="Times New Roman" w:hAnsi="Times New Roman" w:cs="Times New Roman"/>
          <w:b/>
          <w:sz w:val="24"/>
          <w:szCs w:val="24"/>
        </w:rPr>
        <w:t>14-</w:t>
      </w:r>
      <w:r w:rsidR="006915FA" w:rsidRPr="00D05ECE">
        <w:rPr>
          <w:rFonts w:ascii="Times New Roman" w:hAnsi="Times New Roman" w:cs="Times New Roman"/>
          <w:b/>
          <w:sz w:val="24"/>
          <w:szCs w:val="24"/>
        </w:rPr>
        <w:t>ig.</w:t>
      </w:r>
      <w:r w:rsidR="00DD1E9F">
        <w:rPr>
          <w:rFonts w:ascii="Times New Roman" w:hAnsi="Times New Roman" w:cs="Times New Roman"/>
          <w:b/>
          <w:sz w:val="24"/>
          <w:szCs w:val="24"/>
        </w:rPr>
        <w:t xml:space="preserve"> Átutalás közlemény rovatában mindenképp szerepeltetni kell a gyermek nevét.</w:t>
      </w:r>
    </w:p>
    <w:p w:rsidR="006915FA" w:rsidRDefault="006915FA" w:rsidP="00EC0E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15FA" w:rsidRDefault="006915FA" w:rsidP="00EC0E5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ECE">
        <w:rPr>
          <w:rFonts w:ascii="Times New Roman" w:hAnsi="Times New Roman" w:cs="Times New Roman"/>
          <w:sz w:val="24"/>
          <w:szCs w:val="24"/>
        </w:rPr>
        <w:t>Csekk</w:t>
      </w:r>
      <w:r w:rsidR="007D7FCB">
        <w:rPr>
          <w:rFonts w:ascii="Times New Roman" w:hAnsi="Times New Roman" w:cs="Times New Roman"/>
          <w:sz w:val="24"/>
          <w:szCs w:val="24"/>
        </w:rPr>
        <w:t>es befizetés esetén adott hó 7</w:t>
      </w:r>
      <w:r w:rsidR="00F63294">
        <w:rPr>
          <w:rFonts w:ascii="Times New Roman" w:hAnsi="Times New Roman" w:cs="Times New Roman"/>
          <w:sz w:val="24"/>
          <w:szCs w:val="24"/>
        </w:rPr>
        <w:t>-</w:t>
      </w:r>
      <w:r w:rsidR="007D7FCB">
        <w:rPr>
          <w:rFonts w:ascii="Times New Roman" w:hAnsi="Times New Roman" w:cs="Times New Roman"/>
          <w:sz w:val="24"/>
          <w:szCs w:val="24"/>
        </w:rPr>
        <w:t>ig (hétvége esetén 7</w:t>
      </w:r>
      <w:r w:rsidRPr="00D05ECE">
        <w:rPr>
          <w:rFonts w:ascii="Times New Roman" w:hAnsi="Times New Roman" w:cs="Times New Roman"/>
          <w:sz w:val="24"/>
          <w:szCs w:val="24"/>
        </w:rPr>
        <w:t xml:space="preserve">-ét követő 2 munkanap) a </w:t>
      </w:r>
      <w:r w:rsidRPr="007104BF">
        <w:rPr>
          <w:rFonts w:ascii="Times New Roman" w:hAnsi="Times New Roman" w:cs="Times New Roman"/>
          <w:b/>
          <w:sz w:val="24"/>
          <w:szCs w:val="24"/>
        </w:rPr>
        <w:t xml:space="preserve">csekk kiállításra kerül, </w:t>
      </w:r>
      <w:r w:rsidR="00D05ECE" w:rsidRPr="007104BF">
        <w:rPr>
          <w:rFonts w:ascii="Times New Roman" w:hAnsi="Times New Roman" w:cs="Times New Roman"/>
          <w:b/>
          <w:sz w:val="24"/>
          <w:szCs w:val="24"/>
        </w:rPr>
        <w:t>melyet a gyermek ellenőrzőjébe</w:t>
      </w:r>
      <w:r w:rsidR="00D05ECE" w:rsidRPr="00D05ECE">
        <w:rPr>
          <w:rFonts w:ascii="Times New Roman" w:hAnsi="Times New Roman" w:cs="Times New Roman"/>
          <w:sz w:val="24"/>
          <w:szCs w:val="24"/>
        </w:rPr>
        <w:t xml:space="preserve"> találnak meg</w:t>
      </w:r>
      <w:r w:rsidR="00CE5B60">
        <w:rPr>
          <w:rFonts w:ascii="Times New Roman" w:hAnsi="Times New Roman" w:cs="Times New Roman"/>
          <w:sz w:val="24"/>
          <w:szCs w:val="24"/>
        </w:rPr>
        <w:t>, a számlát ebben az esetben is email-</w:t>
      </w:r>
      <w:proofErr w:type="spellStart"/>
      <w:r w:rsidR="00CE5B60">
        <w:rPr>
          <w:rFonts w:ascii="Times New Roman" w:hAnsi="Times New Roman" w:cs="Times New Roman"/>
          <w:sz w:val="24"/>
          <w:szCs w:val="24"/>
        </w:rPr>
        <w:t>ban</w:t>
      </w:r>
      <w:proofErr w:type="spellEnd"/>
      <w:r w:rsidR="00CE5B60">
        <w:rPr>
          <w:rFonts w:ascii="Times New Roman" w:hAnsi="Times New Roman" w:cs="Times New Roman"/>
          <w:sz w:val="24"/>
          <w:szCs w:val="24"/>
        </w:rPr>
        <w:t xml:space="preserve"> küldjük ki.</w:t>
      </w:r>
      <w:r w:rsidR="00D05ECE" w:rsidRPr="00D05ECE">
        <w:rPr>
          <w:rFonts w:ascii="Times New Roman" w:hAnsi="Times New Roman" w:cs="Times New Roman"/>
          <w:sz w:val="24"/>
          <w:szCs w:val="24"/>
        </w:rPr>
        <w:t xml:space="preserve"> </w:t>
      </w:r>
      <w:r w:rsidR="00D05ECE">
        <w:rPr>
          <w:rFonts w:ascii="Times New Roman" w:hAnsi="Times New Roman" w:cs="Times New Roman"/>
          <w:sz w:val="24"/>
          <w:szCs w:val="24"/>
        </w:rPr>
        <w:t>A csekk</w:t>
      </w:r>
      <w:r w:rsidR="00D05ECE" w:rsidRPr="00D05ECE">
        <w:rPr>
          <w:rFonts w:ascii="Times New Roman" w:hAnsi="Times New Roman" w:cs="Times New Roman"/>
          <w:sz w:val="24"/>
          <w:szCs w:val="24"/>
        </w:rPr>
        <w:t xml:space="preserve"> feladásának határideje</w:t>
      </w:r>
      <w:r w:rsidR="00D05ECE">
        <w:rPr>
          <w:rFonts w:ascii="Times New Roman" w:hAnsi="Times New Roman" w:cs="Times New Roman"/>
          <w:sz w:val="24"/>
          <w:szCs w:val="24"/>
        </w:rPr>
        <w:t xml:space="preserve"> adott hónap </w:t>
      </w:r>
      <w:r w:rsidR="00D05ECE" w:rsidRPr="00EC0E57">
        <w:rPr>
          <w:rFonts w:ascii="Times New Roman" w:hAnsi="Times New Roman" w:cs="Times New Roman"/>
          <w:b/>
          <w:sz w:val="24"/>
          <w:szCs w:val="24"/>
        </w:rPr>
        <w:t>14-e.</w:t>
      </w:r>
    </w:p>
    <w:p w:rsidR="00EC0E57" w:rsidRPr="00EC0E57" w:rsidRDefault="00EC0E57" w:rsidP="00EC0E5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EC0E57" w:rsidRDefault="00EC0E57" w:rsidP="00EC0E57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ECE" w:rsidRDefault="00D05ECE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Kérem a szülőket, hogy nyilatkozzanak, milyen módon kívánják teljesíteni befizetéseiket.</w:t>
      </w:r>
    </w:p>
    <w:p w:rsidR="00F63294" w:rsidRPr="00F63294" w:rsidRDefault="00D05ECE" w:rsidP="00F632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Ezen nyilatkozatot </w:t>
      </w:r>
      <w:r w:rsidR="00EC0E57">
        <w:rPr>
          <w:rFonts w:ascii="Times New Roman" w:hAnsi="Times New Roman" w:cs="Times New Roman"/>
          <w:sz w:val="24"/>
          <w:szCs w:val="24"/>
        </w:rPr>
        <w:t>tanév elején</w:t>
      </w:r>
      <w:r>
        <w:rPr>
          <w:rFonts w:ascii="Times New Roman" w:hAnsi="Times New Roman" w:cs="Times New Roman"/>
          <w:sz w:val="24"/>
          <w:szCs w:val="24"/>
        </w:rPr>
        <w:t xml:space="preserve"> lehet változtatni, ha módosítan</w:t>
      </w:r>
      <w:r w:rsidR="00EC0E57">
        <w:rPr>
          <w:rFonts w:ascii="Times New Roman" w:hAnsi="Times New Roman" w:cs="Times New Roman"/>
          <w:sz w:val="24"/>
          <w:szCs w:val="24"/>
        </w:rPr>
        <w:t>i szeretnének a fizetés módját, ha nem kérnek módosítást, akkor automatikusan marad a kiválasztott mód.</w:t>
      </w:r>
      <w:r w:rsidR="00F63294" w:rsidRPr="00F63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ECE" w:rsidRDefault="00D05ECE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Kérem a leírt határidők </w:t>
      </w:r>
      <w:r w:rsidR="00EC0E57">
        <w:rPr>
          <w:rFonts w:ascii="Times New Roman" w:hAnsi="Times New Roman" w:cs="Times New Roman"/>
          <w:sz w:val="24"/>
          <w:szCs w:val="24"/>
        </w:rPr>
        <w:t>szigorú betartását, ha az utalás vagy csekk feladás határidőn túl történik</w:t>
      </w:r>
      <w:r w:rsidR="007104BF">
        <w:rPr>
          <w:rFonts w:ascii="Times New Roman" w:hAnsi="Times New Roman" w:cs="Times New Roman"/>
          <w:sz w:val="24"/>
          <w:szCs w:val="24"/>
        </w:rPr>
        <w:t xml:space="preserve"> (14-e után)</w:t>
      </w:r>
      <w:r w:rsidR="00EC0E57">
        <w:rPr>
          <w:rFonts w:ascii="Times New Roman" w:hAnsi="Times New Roman" w:cs="Times New Roman"/>
          <w:sz w:val="24"/>
          <w:szCs w:val="24"/>
        </w:rPr>
        <w:t xml:space="preserve">, akkor már a konyha hátralékként tudja csak kezelni a befizetést. </w:t>
      </w:r>
    </w:p>
    <w:p w:rsidR="00D05ECE" w:rsidRDefault="00D05ECE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ECE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Csopak, </w:t>
      </w:r>
      <w:r w:rsidR="00B85C8A">
        <w:rPr>
          <w:rFonts w:ascii="Times New Roman" w:hAnsi="Times New Roman" w:cs="Times New Roman"/>
          <w:sz w:val="24"/>
          <w:szCs w:val="24"/>
        </w:rPr>
        <w:t xml:space="preserve">2021. </w:t>
      </w:r>
      <w:r w:rsidR="002227C0">
        <w:rPr>
          <w:rFonts w:ascii="Times New Roman" w:hAnsi="Times New Roman" w:cs="Times New Roman"/>
          <w:sz w:val="24"/>
          <w:szCs w:val="24"/>
        </w:rPr>
        <w:t>március 17.</w:t>
      </w:r>
      <w:bookmarkStart w:id="0" w:name="_GoBack"/>
      <w:bookmarkEnd w:id="0"/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B60" w:rsidRDefault="00CE5B60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B60" w:rsidRDefault="00CE5B60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ECE" w:rsidRDefault="007104BF" w:rsidP="007104BF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Huszár Péterné</w:t>
      </w:r>
    </w:p>
    <w:p w:rsidR="007104BF" w:rsidRDefault="007104BF" w:rsidP="007104BF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Igazgató</w:t>
      </w:r>
    </w:p>
    <w:p w:rsidR="00F63294" w:rsidRDefault="00F63294" w:rsidP="007104BF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</w:p>
    <w:p w:rsidR="00D05ECE" w:rsidRDefault="00D05ECE" w:rsidP="00F63294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ECE" w:rsidRPr="00F63294" w:rsidRDefault="007104BF" w:rsidP="00F632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294">
        <w:rPr>
          <w:rFonts w:ascii="Times New Roman" w:hAnsi="Times New Roman" w:cs="Times New Roman"/>
          <w:b/>
          <w:sz w:val="24"/>
          <w:szCs w:val="24"/>
        </w:rPr>
        <w:t>Nyilatkozat</w:t>
      </w:r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Nyilatkozom, hog</w:t>
      </w:r>
      <w:r w:rsidR="00DD1E9F">
        <w:rPr>
          <w:rFonts w:ascii="Times New Roman" w:hAnsi="Times New Roman" w:cs="Times New Roman"/>
          <w:sz w:val="24"/>
          <w:szCs w:val="24"/>
        </w:rPr>
        <w:t>y</w:t>
      </w:r>
      <w:proofErr w:type="gramStart"/>
      <w:r w:rsidR="00DD1E9F">
        <w:rPr>
          <w:rFonts w:ascii="Times New Roman" w:hAnsi="Times New Roman" w:cs="Times New Roman"/>
          <w:sz w:val="24"/>
          <w:szCs w:val="24"/>
        </w:rPr>
        <w:t>……………………………..…..</w:t>
      </w:r>
      <w:proofErr w:type="gramEnd"/>
      <w:r w:rsidR="00DD1E9F">
        <w:rPr>
          <w:rFonts w:ascii="Times New Roman" w:hAnsi="Times New Roman" w:cs="Times New Roman"/>
          <w:sz w:val="24"/>
          <w:szCs w:val="24"/>
        </w:rPr>
        <w:t>nevű gyermekem (</w:t>
      </w:r>
      <w:r>
        <w:rPr>
          <w:rFonts w:ascii="Times New Roman" w:hAnsi="Times New Roman" w:cs="Times New Roman"/>
          <w:sz w:val="24"/>
          <w:szCs w:val="24"/>
        </w:rPr>
        <w:t xml:space="preserve">………… osztály) étkezési díj befizetését </w:t>
      </w:r>
    </w:p>
    <w:p w:rsidR="00F63294" w:rsidRDefault="00F63294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ÁTUTALÁSSAL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CSEKKEL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3294" w:rsidRDefault="00F63294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kívánom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rendezni a fent leírt módon.</w:t>
      </w:r>
    </w:p>
    <w:p w:rsidR="00DD1E9F" w:rsidRDefault="00DD1E9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BF" w:rsidRDefault="007104BF" w:rsidP="00EC0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Szülő neve: </w:t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</w:r>
      <w:r w:rsidR="00F63294">
        <w:rPr>
          <w:rFonts w:ascii="Times New Roman" w:hAnsi="Times New Roman" w:cs="Times New Roman"/>
          <w:sz w:val="24"/>
          <w:szCs w:val="24"/>
        </w:rPr>
        <w:tab/>
        <w:t>Aláírás:</w:t>
      </w:r>
    </w:p>
    <w:sectPr w:rsidR="007104B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A6C" w:rsidRDefault="00437A6C" w:rsidP="00663DF3">
      <w:pPr>
        <w:spacing w:after="0" w:line="240" w:lineRule="auto"/>
      </w:pPr>
      <w:r>
        <w:separator/>
      </w:r>
    </w:p>
  </w:endnote>
  <w:endnote w:type="continuationSeparator" w:id="0">
    <w:p w:rsidR="00437A6C" w:rsidRDefault="00437A6C" w:rsidP="00663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A6C" w:rsidRDefault="00437A6C" w:rsidP="00663DF3">
      <w:pPr>
        <w:spacing w:after="0" w:line="240" w:lineRule="auto"/>
      </w:pPr>
      <w:r>
        <w:separator/>
      </w:r>
    </w:p>
  </w:footnote>
  <w:footnote w:type="continuationSeparator" w:id="0">
    <w:p w:rsidR="00437A6C" w:rsidRDefault="00437A6C" w:rsidP="00663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F3" w:rsidRDefault="0058673A" w:rsidP="0058673A">
    <w:pPr>
      <w:pStyle w:val="lfej"/>
      <w:jc w:val="center"/>
    </w:pPr>
    <w:r>
      <w:rPr>
        <w:noProof/>
        <w:lang w:eastAsia="hu-HU"/>
      </w:rPr>
      <w:drawing>
        <wp:inline distT="0" distB="0" distL="0" distR="0" wp14:anchorId="55CC8CC0" wp14:editId="23407B71">
          <wp:extent cx="5760720" cy="857298"/>
          <wp:effectExtent l="0" t="0" r="0" b="0"/>
          <wp:docPr id="3" name="Kép 3" descr="C:\Users\Titkar\Pictures\levélpapí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tkar\Pictures\levélpapí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7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DF3" w:rsidRDefault="00663DF3">
    <w:pPr>
      <w:pStyle w:val="lfej"/>
    </w:pPr>
    <w:r>
      <w:rPr>
        <w:noProof/>
        <w:lang w:eastAsia="hu-HU"/>
      </w:rPr>
      <w:drawing>
        <wp:inline distT="0" distB="0" distL="0" distR="0" wp14:anchorId="7BCC61C8" wp14:editId="6AD03DA6">
          <wp:extent cx="5760720" cy="7727795"/>
          <wp:effectExtent l="0" t="0" r="0" b="6985"/>
          <wp:docPr id="1" name="Kép 1" descr="C:\Users\Titkar\AppData\Local\Microsoft\Windows\Temporary Internet Files\Content.Outlook\DY4W1PD8\levélpapí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tkar\AppData\Local\Microsoft\Windows\Temporary Internet Files\Content.Outlook\DY4W1PD8\levélpapí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2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7E674A"/>
    <w:multiLevelType w:val="hybridMultilevel"/>
    <w:tmpl w:val="1B828D4C"/>
    <w:lvl w:ilvl="0" w:tplc="F1748FF4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908"/>
    <w:rsid w:val="000B3213"/>
    <w:rsid w:val="001265B0"/>
    <w:rsid w:val="001F13A8"/>
    <w:rsid w:val="002227C0"/>
    <w:rsid w:val="00236D3A"/>
    <w:rsid w:val="003438AD"/>
    <w:rsid w:val="00354CC8"/>
    <w:rsid w:val="003B010D"/>
    <w:rsid w:val="00437A6C"/>
    <w:rsid w:val="004F4E27"/>
    <w:rsid w:val="0055217F"/>
    <w:rsid w:val="0058673A"/>
    <w:rsid w:val="00633C5C"/>
    <w:rsid w:val="00663DF3"/>
    <w:rsid w:val="006915FA"/>
    <w:rsid w:val="007104BF"/>
    <w:rsid w:val="007D7FCB"/>
    <w:rsid w:val="00863CD0"/>
    <w:rsid w:val="008919C3"/>
    <w:rsid w:val="00925EEB"/>
    <w:rsid w:val="009E557F"/>
    <w:rsid w:val="00B32D41"/>
    <w:rsid w:val="00B85C8A"/>
    <w:rsid w:val="00B97F8F"/>
    <w:rsid w:val="00C04D47"/>
    <w:rsid w:val="00CC03D0"/>
    <w:rsid w:val="00CE5B60"/>
    <w:rsid w:val="00D05ECE"/>
    <w:rsid w:val="00D15AC5"/>
    <w:rsid w:val="00DD1E9F"/>
    <w:rsid w:val="00DE0645"/>
    <w:rsid w:val="00DE0908"/>
    <w:rsid w:val="00E41F5B"/>
    <w:rsid w:val="00E51969"/>
    <w:rsid w:val="00EC0E57"/>
    <w:rsid w:val="00F6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2A155"/>
  <w15:docId w15:val="{77D1F44D-CA4F-4360-8AB6-40C67AF4E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63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3DF3"/>
  </w:style>
  <w:style w:type="paragraph" w:styleId="llb">
    <w:name w:val="footer"/>
    <w:basedOn w:val="Norml"/>
    <w:link w:val="llbChar"/>
    <w:uiPriority w:val="99"/>
    <w:unhideWhenUsed/>
    <w:rsid w:val="00663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3DF3"/>
  </w:style>
  <w:style w:type="paragraph" w:styleId="Buborkszveg">
    <w:name w:val="Balloon Text"/>
    <w:basedOn w:val="Norml"/>
    <w:link w:val="BuborkszvegChar"/>
    <w:uiPriority w:val="99"/>
    <w:semiHidden/>
    <w:unhideWhenUsed/>
    <w:rsid w:val="0066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3DF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5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tkar\Desktop\iskola%20fejl&#233;c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iskola fejléc</Template>
  <TotalTime>110</TotalTime>
  <Pages>1</Pages>
  <Words>181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Titkar</dc:creator>
  <cp:lastModifiedBy>Windows-felhasználó</cp:lastModifiedBy>
  <cp:revision>10</cp:revision>
  <cp:lastPrinted>2018-08-21T06:42:00Z</cp:lastPrinted>
  <dcterms:created xsi:type="dcterms:W3CDTF">2016-12-12T09:00:00Z</dcterms:created>
  <dcterms:modified xsi:type="dcterms:W3CDTF">2021-03-17T08:07:00Z</dcterms:modified>
</cp:coreProperties>
</file>